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F3" w:rsidRPr="00466C49" w:rsidRDefault="004A42F3">
      <w:pPr>
        <w:rPr>
          <w:sz w:val="22"/>
          <w:szCs w:val="22"/>
        </w:rPr>
      </w:pP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0"/>
      </w:tblGrid>
      <w:tr w:rsidR="00D21DE4" w:rsidRPr="00666697" w:rsidTr="00B831A7">
        <w:trPr>
          <w:cantSplit/>
          <w:trHeight w:val="386"/>
        </w:trPr>
        <w:tc>
          <w:tcPr>
            <w:tcW w:w="10800" w:type="dxa"/>
            <w:shd w:val="clear" w:color="auto" w:fill="D9D9D9" w:themeFill="background1" w:themeFillShade="D9"/>
            <w:vAlign w:val="center"/>
          </w:tcPr>
          <w:p w:rsidR="00BF3FE7" w:rsidRDefault="000D5EB2" w:rsidP="00F166A1">
            <w:pPr>
              <w:spacing w:before="1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138E3">
              <w:rPr>
                <w:rFonts w:ascii="Times New Roman" w:hAnsi="Times New Roman"/>
                <w:b/>
                <w:i/>
                <w:sz w:val="24"/>
                <w:szCs w:val="24"/>
              </w:rPr>
              <w:t>R</w:t>
            </w:r>
            <w:r w:rsidR="00BF3FE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EPLY SLIP for the 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>Training</w:t>
            </w:r>
            <w:r w:rsidR="00EB506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Workshop </w:t>
            </w:r>
            <w:r w:rsidR="00BF3FE7">
              <w:rPr>
                <w:rFonts w:ascii="Times New Roman" w:hAnsi="Times New Roman"/>
                <w:b/>
                <w:i/>
                <w:sz w:val="24"/>
                <w:szCs w:val="24"/>
              </w:rPr>
              <w:t>on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Gender Responsive Planning and Budgeting</w:t>
            </w:r>
            <w:r w:rsidR="00F166A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(GRPB)</w:t>
            </w:r>
            <w:r w:rsidR="00B831A7" w:rsidRPr="000138E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8476FE" w:rsidRPr="000138E3" w:rsidRDefault="00BF3FE7" w:rsidP="00A81308">
            <w:pPr>
              <w:spacing w:after="12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>Are We Gender Responsive Enough? Making</w:t>
            </w:r>
            <w:r w:rsidR="006C525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the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GAD</w:t>
            </w:r>
            <w:r w:rsidR="00DE25E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PLAN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Work </w:t>
            </w:r>
            <w:r w:rsidR="000A13F3" w:rsidRPr="000138E3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="00A81308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="00A81308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="00A813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June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666697" w:rsidRPr="000138E3">
              <w:rPr>
                <w:rFonts w:ascii="Times New Roman" w:hAnsi="Times New Roman"/>
                <w:b/>
                <w:i/>
                <w:sz w:val="24"/>
                <w:szCs w:val="24"/>
              </w:rPr>
              <w:t>201</w:t>
            </w:r>
            <w:r w:rsidR="0077416B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  <w:r w:rsidR="000A13F3" w:rsidRPr="000138E3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</w:tr>
      <w:tr w:rsidR="00E14873" w:rsidRPr="0032704A" w:rsidTr="0095099D">
        <w:tc>
          <w:tcPr>
            <w:tcW w:w="10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4873" w:rsidRPr="0032704A" w:rsidRDefault="00E14873" w:rsidP="00F166A1">
            <w:pPr>
              <w:numPr>
                <w:ilvl w:val="0"/>
                <w:numId w:val="8"/>
              </w:numPr>
              <w:spacing w:before="120" w:after="120"/>
              <w:ind w:left="346" w:hanging="346"/>
              <w:rPr>
                <w:rFonts w:ascii="Times New Roman" w:hAnsi="Times New Roman"/>
                <w:b/>
                <w:sz w:val="22"/>
                <w:szCs w:val="22"/>
              </w:rPr>
            </w:pPr>
            <w:r w:rsidRPr="0032704A">
              <w:rPr>
                <w:rFonts w:ascii="Times New Roman" w:hAnsi="Times New Roman"/>
                <w:b/>
                <w:sz w:val="22"/>
                <w:szCs w:val="22"/>
              </w:rPr>
              <w:t xml:space="preserve">Nobody from our </w:t>
            </w:r>
            <w:r w:rsidR="00841C12">
              <w:rPr>
                <w:rFonts w:ascii="Times New Roman" w:hAnsi="Times New Roman"/>
                <w:b/>
                <w:sz w:val="22"/>
                <w:szCs w:val="22"/>
              </w:rPr>
              <w:t>organization</w:t>
            </w:r>
            <w:r w:rsidRPr="0032704A">
              <w:rPr>
                <w:rFonts w:ascii="Times New Roman" w:hAnsi="Times New Roman"/>
                <w:b/>
                <w:sz w:val="22"/>
                <w:szCs w:val="22"/>
              </w:rPr>
              <w:t xml:space="preserve"> will be able to attend</w:t>
            </w:r>
            <w:r w:rsidR="001D2B53">
              <w:rPr>
                <w:rFonts w:ascii="Times New Roman" w:hAnsi="Times New Roman"/>
                <w:b/>
                <w:sz w:val="22"/>
                <w:szCs w:val="22"/>
              </w:rPr>
              <w:t xml:space="preserve"> the </w:t>
            </w:r>
            <w:r w:rsidR="00BF3FE7">
              <w:rPr>
                <w:rFonts w:ascii="Times New Roman" w:hAnsi="Times New Roman"/>
                <w:b/>
                <w:sz w:val="22"/>
                <w:szCs w:val="22"/>
              </w:rPr>
              <w:t>Training</w:t>
            </w:r>
            <w:r w:rsidR="00F166A1">
              <w:rPr>
                <w:rFonts w:ascii="Times New Roman" w:hAnsi="Times New Roman"/>
                <w:b/>
                <w:sz w:val="22"/>
                <w:szCs w:val="22"/>
              </w:rPr>
              <w:t xml:space="preserve"> Workshop</w:t>
            </w:r>
            <w:r w:rsidR="00BF3FE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76570F">
              <w:rPr>
                <w:rFonts w:ascii="Times New Roman" w:hAnsi="Times New Roman"/>
                <w:b/>
                <w:sz w:val="22"/>
                <w:szCs w:val="22"/>
              </w:rPr>
              <w:t>on GR</w:t>
            </w:r>
            <w:r w:rsidR="00F166A1">
              <w:rPr>
                <w:rFonts w:ascii="Times New Roman" w:hAnsi="Times New Roman"/>
                <w:b/>
                <w:sz w:val="22"/>
                <w:szCs w:val="22"/>
              </w:rPr>
              <w:t>PB</w:t>
            </w:r>
          </w:p>
        </w:tc>
      </w:tr>
      <w:tr w:rsidR="00BF3FE7" w:rsidRPr="0032704A" w:rsidTr="0041671B">
        <w:tc>
          <w:tcPr>
            <w:tcW w:w="10800" w:type="dxa"/>
            <w:tcBorders>
              <w:bottom w:val="nil"/>
            </w:tcBorders>
            <w:shd w:val="clear" w:color="auto" w:fill="auto"/>
          </w:tcPr>
          <w:p w:rsidR="00594120" w:rsidRDefault="00D53F82" w:rsidP="00841C12">
            <w:pPr>
              <w:spacing w:before="120" w:after="60"/>
              <w:rPr>
                <w:rFonts w:ascii="Times New Roman" w:hAnsi="Times New Roman"/>
                <w:b/>
                <w:sz w:val="22"/>
                <w:szCs w:val="22"/>
              </w:rPr>
            </w:pPr>
            <w:r w:rsidRPr="00D53F82">
              <w:rPr>
                <w:rFonts w:ascii="Wingdings 2" w:hAnsi="Wingdings 2"/>
                <w:sz w:val="22"/>
                <w:szCs w:val="22"/>
              </w:rPr>
              <w:sym w:font="Wingdings 2" w:char="F035"/>
            </w:r>
            <w:r w:rsidRPr="00D53F8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BF3FE7" w:rsidRPr="0032704A">
              <w:rPr>
                <w:rFonts w:ascii="Times New Roman" w:hAnsi="Times New Roman"/>
                <w:b/>
                <w:sz w:val="22"/>
                <w:szCs w:val="22"/>
              </w:rPr>
              <w:t xml:space="preserve">Yes, </w:t>
            </w:r>
            <w:r w:rsidR="00BF3FE7">
              <w:rPr>
                <w:rFonts w:ascii="Times New Roman" w:hAnsi="Times New Roman"/>
                <w:b/>
                <w:sz w:val="22"/>
                <w:szCs w:val="22"/>
              </w:rPr>
              <w:t xml:space="preserve">our </w:t>
            </w:r>
            <w:r w:rsidR="00841C12">
              <w:rPr>
                <w:rFonts w:ascii="Times New Roman" w:hAnsi="Times New Roman"/>
                <w:b/>
                <w:sz w:val="22"/>
                <w:szCs w:val="22"/>
              </w:rPr>
              <w:t>organization</w:t>
            </w:r>
            <w:r w:rsidR="00BF3FE7">
              <w:rPr>
                <w:rFonts w:ascii="Times New Roman" w:hAnsi="Times New Roman"/>
                <w:b/>
                <w:sz w:val="22"/>
                <w:szCs w:val="22"/>
              </w:rPr>
              <w:t xml:space="preserve"> will send participant(s) to the Training</w:t>
            </w:r>
            <w:r w:rsidR="00336A54">
              <w:rPr>
                <w:rFonts w:ascii="Times New Roman" w:hAnsi="Times New Roman"/>
                <w:b/>
                <w:sz w:val="22"/>
                <w:szCs w:val="22"/>
              </w:rPr>
              <w:t xml:space="preserve">. Kindly reserve ____ slot(s) for us.  </w:t>
            </w:r>
          </w:p>
          <w:p w:rsidR="00841C12" w:rsidRDefault="00841C12" w:rsidP="00841C1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    Name of Organization:____________________________________________________  </w:t>
            </w:r>
          </w:p>
          <w:p w:rsidR="00841C12" w:rsidRDefault="00841C12" w:rsidP="00841C1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    Address of Organization: __________________________________________________</w:t>
            </w:r>
          </w:p>
          <w:p w:rsidR="00841C12" w:rsidRPr="0032704A" w:rsidRDefault="00841C12" w:rsidP="00841C1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    Contact numbers: ____________________________________    Email: ______________________</w:t>
            </w:r>
          </w:p>
        </w:tc>
      </w:tr>
      <w:tr w:rsidR="004A42F3" w:rsidRPr="00666697" w:rsidTr="0095099D">
        <w:trPr>
          <w:trHeight w:val="8990"/>
        </w:trPr>
        <w:tc>
          <w:tcPr>
            <w:tcW w:w="10800" w:type="dxa"/>
            <w:tcBorders>
              <w:top w:val="nil"/>
            </w:tcBorders>
            <w:shd w:val="clear" w:color="auto" w:fill="auto"/>
          </w:tcPr>
          <w:p w:rsidR="004A42F3" w:rsidRPr="008C6B32" w:rsidRDefault="00D53F82" w:rsidP="00CE0282">
            <w:pPr>
              <w:pStyle w:val="ColorfulList-Accent11"/>
              <w:spacing w:before="60" w:after="40"/>
              <w:ind w:left="0"/>
              <w:contextualSpacing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The </w:t>
            </w:r>
            <w:r w:rsidR="004A42F3">
              <w:rPr>
                <w:b/>
                <w:sz w:val="22"/>
                <w:szCs w:val="22"/>
              </w:rPr>
              <w:t xml:space="preserve">following </w:t>
            </w:r>
            <w:r>
              <w:rPr>
                <w:b/>
                <w:sz w:val="22"/>
                <w:szCs w:val="22"/>
              </w:rPr>
              <w:t xml:space="preserve">personnel </w:t>
            </w:r>
            <w:r w:rsidR="00CE0282">
              <w:rPr>
                <w:b/>
                <w:sz w:val="22"/>
                <w:szCs w:val="22"/>
              </w:rPr>
              <w:t>will attend:</w:t>
            </w:r>
          </w:p>
          <w:p w:rsidR="004A42F3" w:rsidRPr="00666697" w:rsidRDefault="004A42F3" w:rsidP="003546F8">
            <w:pPr>
              <w:pStyle w:val="ColorfulList-Accent11"/>
              <w:spacing w:after="40"/>
              <w:ind w:left="360"/>
              <w:contextualSpacing w:val="0"/>
              <w:rPr>
                <w:sz w:val="22"/>
                <w:szCs w:val="22"/>
              </w:rPr>
            </w:pPr>
            <w:r w:rsidRPr="00616EE3">
              <w:rPr>
                <w:b/>
                <w:sz w:val="22"/>
                <w:szCs w:val="22"/>
              </w:rPr>
              <w:t xml:space="preserve">Name of </w:t>
            </w:r>
            <w:r w:rsidR="00D53F82">
              <w:rPr>
                <w:b/>
                <w:sz w:val="22"/>
                <w:szCs w:val="22"/>
              </w:rPr>
              <w:t>Participant</w:t>
            </w:r>
            <w:r w:rsidRPr="00666697">
              <w:rPr>
                <w:sz w:val="22"/>
                <w:szCs w:val="22"/>
              </w:rPr>
              <w:t>: ______________________________________________________________</w:t>
            </w:r>
          </w:p>
          <w:p w:rsidR="001D6C48" w:rsidRDefault="001D6C48" w:rsidP="00CE0282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</w:t>
            </w:r>
            <w:r w:rsidR="00E2041D">
              <w:rPr>
                <w:rFonts w:ascii="Times New Roman" w:hAnsi="Times New Roman"/>
                <w:sz w:val="22"/>
                <w:szCs w:val="22"/>
              </w:rPr>
              <w:t>sition in the organization</w:t>
            </w:r>
            <w:r>
              <w:rPr>
                <w:rFonts w:ascii="Times New Roman" w:hAnsi="Times New Roman"/>
                <w:sz w:val="22"/>
                <w:szCs w:val="22"/>
              </w:rPr>
              <w:t>: ______________________________________________________</w:t>
            </w:r>
          </w:p>
          <w:p w:rsidR="001D6C48" w:rsidRDefault="001D6C48" w:rsidP="00CE0282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Duties: ___________________________________________________________________________</w:t>
            </w:r>
          </w:p>
          <w:p w:rsidR="00CE0282" w:rsidRPr="00666697" w:rsidRDefault="00841C12" w:rsidP="00CE0282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Program/Division </w:t>
            </w:r>
            <w:r w:rsidR="00CE0282" w:rsidRPr="00666697">
              <w:rPr>
                <w:rFonts w:ascii="Times New Roman" w:hAnsi="Times New Roman"/>
                <w:sz w:val="22"/>
                <w:szCs w:val="22"/>
              </w:rPr>
              <w:t>Unit: ________________________________________</w:t>
            </w:r>
            <w:r w:rsidR="00CE0282">
              <w:rPr>
                <w:rFonts w:ascii="Times New Roman" w:hAnsi="Times New Roman"/>
                <w:sz w:val="22"/>
                <w:szCs w:val="22"/>
              </w:rPr>
              <w:t>_____</w:t>
            </w:r>
            <w:r w:rsidR="00CE0282" w:rsidRPr="00666697">
              <w:rPr>
                <w:rFonts w:ascii="Times New Roman" w:hAnsi="Times New Roman"/>
                <w:sz w:val="22"/>
                <w:szCs w:val="22"/>
              </w:rPr>
              <w:t>_</w:t>
            </w:r>
            <w:r w:rsidR="00CE0282">
              <w:rPr>
                <w:rFonts w:ascii="Times New Roman" w:hAnsi="Times New Roman"/>
                <w:sz w:val="22"/>
                <w:szCs w:val="22"/>
              </w:rPr>
              <w:t>_____</w:t>
            </w:r>
            <w:r w:rsidR="00CE0282" w:rsidRPr="00666697">
              <w:rPr>
                <w:rFonts w:ascii="Times New Roman" w:hAnsi="Times New Roman"/>
                <w:sz w:val="22"/>
                <w:szCs w:val="22"/>
              </w:rPr>
              <w:t>________</w:t>
            </w:r>
          </w:p>
          <w:p w:rsidR="00CE0282" w:rsidRPr="00666697" w:rsidRDefault="00CE0282" w:rsidP="00CE0282">
            <w:pPr>
              <w:spacing w:after="4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     Email Address: 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 Contact No.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mobile and 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landline): ________</w:t>
            </w: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</w:t>
            </w:r>
            <w:r>
              <w:rPr>
                <w:rFonts w:ascii="Times New Roman" w:hAnsi="Times New Roman"/>
                <w:sz w:val="22"/>
                <w:szCs w:val="22"/>
              </w:rPr>
              <w:t>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</w:t>
            </w:r>
          </w:p>
          <w:p w:rsidR="00CE0282" w:rsidRPr="00666697" w:rsidRDefault="00CE0282" w:rsidP="00CE0282">
            <w:pPr>
              <w:spacing w:after="40"/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Date &amp; Time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(Arrival) 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 (Departure) 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____________________________________</w:t>
            </w:r>
          </w:p>
          <w:p w:rsidR="00CE0282" w:rsidRPr="00666697" w:rsidRDefault="00CE0282" w:rsidP="00CE0282">
            <w:pPr>
              <w:spacing w:after="40"/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Diet</w:t>
            </w:r>
            <w:r>
              <w:rPr>
                <w:rFonts w:ascii="Times New Roman" w:hAnsi="Times New Roman"/>
                <w:sz w:val="22"/>
                <w:szCs w:val="22"/>
              </w:rPr>
              <w:t>ary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Restrictions: 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</w:p>
          <w:p w:rsidR="004A42F3" w:rsidRPr="003546F8" w:rsidRDefault="00CE0282" w:rsidP="00CE0282">
            <w:pPr>
              <w:spacing w:after="120"/>
              <w:ind w:left="346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Other concerns: ______________________________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  <w:r w:rsidRPr="002D08E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D53F82" w:rsidRDefault="00D53F82" w:rsidP="003546F8">
            <w:pPr>
              <w:pStyle w:val="ColorfulList-Accent11"/>
              <w:spacing w:after="40"/>
              <w:ind w:left="360"/>
              <w:contextualSpacing w:val="0"/>
              <w:rPr>
                <w:b/>
                <w:sz w:val="22"/>
                <w:szCs w:val="22"/>
              </w:rPr>
            </w:pPr>
          </w:p>
          <w:p w:rsidR="004A42F3" w:rsidRPr="00666697" w:rsidRDefault="004A42F3" w:rsidP="003546F8">
            <w:pPr>
              <w:pStyle w:val="ColorfulList-Accent11"/>
              <w:spacing w:after="40"/>
              <w:ind w:left="360"/>
              <w:contextualSpacing w:val="0"/>
              <w:rPr>
                <w:sz w:val="22"/>
                <w:szCs w:val="22"/>
              </w:rPr>
            </w:pPr>
            <w:r w:rsidRPr="00616EE3">
              <w:rPr>
                <w:b/>
                <w:sz w:val="22"/>
                <w:szCs w:val="22"/>
              </w:rPr>
              <w:t xml:space="preserve">Name of </w:t>
            </w:r>
            <w:r w:rsidR="00D53F82">
              <w:rPr>
                <w:b/>
                <w:sz w:val="22"/>
                <w:szCs w:val="22"/>
              </w:rPr>
              <w:t>Participant</w:t>
            </w:r>
            <w:r w:rsidRPr="00666697">
              <w:rPr>
                <w:sz w:val="22"/>
                <w:szCs w:val="22"/>
              </w:rPr>
              <w:t>: ______________________________________________________________</w:t>
            </w:r>
          </w:p>
          <w:p w:rsidR="001D6C48" w:rsidRDefault="001D6C48" w:rsidP="001D6C48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</w:t>
            </w:r>
            <w:r w:rsidR="00E2041D">
              <w:rPr>
                <w:rFonts w:ascii="Times New Roman" w:hAnsi="Times New Roman"/>
                <w:sz w:val="22"/>
                <w:szCs w:val="22"/>
              </w:rPr>
              <w:t>sition in the organization</w:t>
            </w:r>
            <w:r>
              <w:rPr>
                <w:rFonts w:ascii="Times New Roman" w:hAnsi="Times New Roman"/>
                <w:sz w:val="22"/>
                <w:szCs w:val="22"/>
              </w:rPr>
              <w:t>: ______________________________________________________</w:t>
            </w:r>
          </w:p>
          <w:p w:rsidR="001D6C48" w:rsidRDefault="001D6C48" w:rsidP="001D6C48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Duties: ___________________________________________________________________________</w:t>
            </w:r>
          </w:p>
          <w:p w:rsidR="00841C12" w:rsidRPr="00666697" w:rsidRDefault="00841C12" w:rsidP="00841C12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Program/Division 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Unit: ________________________________________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</w:t>
            </w:r>
            <w:r>
              <w:rPr>
                <w:rFonts w:ascii="Times New Roman" w:hAnsi="Times New Roman"/>
                <w:sz w:val="22"/>
                <w:szCs w:val="22"/>
              </w:rPr>
              <w:t>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</w:t>
            </w:r>
          </w:p>
          <w:p w:rsidR="00CE0282" w:rsidRPr="00666697" w:rsidRDefault="00CE0282" w:rsidP="00CE0282">
            <w:pPr>
              <w:spacing w:after="4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     Email Address: 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 Contact No.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mobile and 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landline): ________</w:t>
            </w: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</w:t>
            </w:r>
            <w:r>
              <w:rPr>
                <w:rFonts w:ascii="Times New Roman" w:hAnsi="Times New Roman"/>
                <w:sz w:val="22"/>
                <w:szCs w:val="22"/>
              </w:rPr>
              <w:t>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</w:t>
            </w:r>
          </w:p>
          <w:p w:rsidR="00CE0282" w:rsidRPr="00666697" w:rsidRDefault="00CE0282" w:rsidP="00CE0282">
            <w:pPr>
              <w:spacing w:after="40"/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Date &amp; Time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(Arrival) 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 (Departure) 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____________________________________</w:t>
            </w:r>
          </w:p>
          <w:p w:rsidR="00CE0282" w:rsidRPr="00666697" w:rsidRDefault="00CE0282" w:rsidP="00841C12">
            <w:pPr>
              <w:spacing w:after="40"/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Diet</w:t>
            </w:r>
            <w:r>
              <w:rPr>
                <w:rFonts w:ascii="Times New Roman" w:hAnsi="Times New Roman"/>
                <w:sz w:val="22"/>
                <w:szCs w:val="22"/>
              </w:rPr>
              <w:t>ary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Restrictions: 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</w:p>
          <w:p w:rsidR="004A42F3" w:rsidRPr="003546F8" w:rsidRDefault="00CE0282" w:rsidP="00CE0282">
            <w:pPr>
              <w:spacing w:after="60"/>
              <w:ind w:left="346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Other concerns: ______________________________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  <w:r w:rsidRPr="002D08E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D53F82" w:rsidRDefault="00D53F82" w:rsidP="00BC3FDA">
            <w:pPr>
              <w:pStyle w:val="ColorfulList-Accent11"/>
              <w:spacing w:after="40"/>
              <w:ind w:left="360"/>
              <w:contextualSpacing w:val="0"/>
              <w:rPr>
                <w:b/>
                <w:sz w:val="22"/>
                <w:szCs w:val="22"/>
              </w:rPr>
            </w:pPr>
          </w:p>
          <w:p w:rsidR="00BC3FDA" w:rsidRPr="00666697" w:rsidRDefault="00BC3FDA" w:rsidP="00BC3FDA">
            <w:pPr>
              <w:pStyle w:val="ColorfulList-Accent11"/>
              <w:spacing w:after="40"/>
              <w:ind w:left="360"/>
              <w:contextualSpacing w:val="0"/>
              <w:rPr>
                <w:sz w:val="22"/>
                <w:szCs w:val="22"/>
              </w:rPr>
            </w:pPr>
            <w:r w:rsidRPr="00616EE3">
              <w:rPr>
                <w:b/>
                <w:sz w:val="22"/>
                <w:szCs w:val="22"/>
              </w:rPr>
              <w:t xml:space="preserve">Name of </w:t>
            </w:r>
            <w:r w:rsidR="00D53F82">
              <w:rPr>
                <w:b/>
                <w:sz w:val="22"/>
                <w:szCs w:val="22"/>
              </w:rPr>
              <w:t>Participant</w:t>
            </w:r>
            <w:r w:rsidRPr="00666697">
              <w:rPr>
                <w:sz w:val="22"/>
                <w:szCs w:val="22"/>
              </w:rPr>
              <w:t>: ______________________________________________________________</w:t>
            </w:r>
          </w:p>
          <w:p w:rsidR="001D6C48" w:rsidRDefault="001D6C48" w:rsidP="001D6C48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</w:t>
            </w:r>
            <w:r w:rsidR="00E2041D">
              <w:rPr>
                <w:rFonts w:ascii="Times New Roman" w:hAnsi="Times New Roman"/>
                <w:sz w:val="22"/>
                <w:szCs w:val="22"/>
              </w:rPr>
              <w:t>sition in the organization</w:t>
            </w:r>
            <w:r>
              <w:rPr>
                <w:rFonts w:ascii="Times New Roman" w:hAnsi="Times New Roman"/>
                <w:sz w:val="22"/>
                <w:szCs w:val="22"/>
              </w:rPr>
              <w:t>: ______________________________________________________</w:t>
            </w:r>
          </w:p>
          <w:p w:rsidR="001D6C48" w:rsidRDefault="001D6C48" w:rsidP="001D6C48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Duties: ___________________________________________________________________________</w:t>
            </w:r>
          </w:p>
          <w:p w:rsidR="00841C12" w:rsidRPr="00666697" w:rsidRDefault="00841C12" w:rsidP="00841C12">
            <w:pPr>
              <w:spacing w:after="40"/>
              <w:ind w:left="342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Program/Division 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Unit: ________________________________________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</w:t>
            </w:r>
            <w:r>
              <w:rPr>
                <w:rFonts w:ascii="Times New Roman" w:hAnsi="Times New Roman"/>
                <w:sz w:val="22"/>
                <w:szCs w:val="22"/>
              </w:rPr>
              <w:t>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</w:t>
            </w:r>
          </w:p>
          <w:p w:rsidR="00BC3FDA" w:rsidRPr="00666697" w:rsidRDefault="00BC3FDA" w:rsidP="00BC3FDA">
            <w:pPr>
              <w:spacing w:after="4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     Email Address: 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 Contact No.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mobile and 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landline): ________</w:t>
            </w:r>
            <w:r>
              <w:rPr>
                <w:rFonts w:ascii="Times New Roman" w:hAnsi="Times New Roman"/>
                <w:sz w:val="22"/>
                <w:szCs w:val="22"/>
              </w:rPr>
              <w:t>_______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</w:t>
            </w:r>
            <w:r>
              <w:rPr>
                <w:rFonts w:ascii="Times New Roman" w:hAnsi="Times New Roman"/>
                <w:sz w:val="22"/>
                <w:szCs w:val="22"/>
              </w:rPr>
              <w:t>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</w:t>
            </w:r>
          </w:p>
          <w:p w:rsidR="00BC3FDA" w:rsidRPr="00666697" w:rsidRDefault="00BC3FDA" w:rsidP="00BC3FDA">
            <w:pPr>
              <w:spacing w:after="40"/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Date &amp; Time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(Arrival) 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 (Departure) 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____________________________________</w:t>
            </w:r>
          </w:p>
          <w:p w:rsidR="00BC3FDA" w:rsidRPr="00666697" w:rsidRDefault="00BC3FDA" w:rsidP="00BC3FDA">
            <w:pPr>
              <w:spacing w:after="40"/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Diet</w:t>
            </w:r>
            <w:r>
              <w:rPr>
                <w:rFonts w:ascii="Times New Roman" w:hAnsi="Times New Roman"/>
                <w:sz w:val="22"/>
                <w:szCs w:val="22"/>
              </w:rPr>
              <w:t>ary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Restrictions: 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>______________________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_______________________________</w:t>
            </w:r>
          </w:p>
          <w:p w:rsidR="004A42F3" w:rsidRDefault="00BC3FDA" w:rsidP="00BC3FDA">
            <w:pPr>
              <w:pStyle w:val="ColorfulList-Accent11"/>
              <w:ind w:left="360"/>
              <w:rPr>
                <w:sz w:val="22"/>
                <w:szCs w:val="22"/>
              </w:rPr>
            </w:pPr>
            <w:r w:rsidRPr="00666697">
              <w:rPr>
                <w:sz w:val="22"/>
                <w:szCs w:val="22"/>
              </w:rPr>
              <w:t>Other concerns: ______________________________</w:t>
            </w:r>
            <w:r>
              <w:rPr>
                <w:sz w:val="22"/>
                <w:szCs w:val="22"/>
              </w:rPr>
              <w:t>________</w:t>
            </w:r>
            <w:r w:rsidRPr="00666697">
              <w:rPr>
                <w:sz w:val="22"/>
                <w:szCs w:val="22"/>
              </w:rPr>
              <w:t>_________</w:t>
            </w:r>
            <w:r>
              <w:rPr>
                <w:sz w:val="22"/>
                <w:szCs w:val="22"/>
              </w:rPr>
              <w:t>_______________________________</w:t>
            </w:r>
            <w:r w:rsidRPr="002D08E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BC3FDA" w:rsidRDefault="00BC3FDA" w:rsidP="000A13F3">
            <w:pPr>
              <w:pStyle w:val="ColorfulList-Accent11"/>
              <w:ind w:left="342"/>
              <w:rPr>
                <w:sz w:val="22"/>
                <w:szCs w:val="22"/>
              </w:rPr>
            </w:pPr>
          </w:p>
          <w:p w:rsidR="00F469E8" w:rsidRDefault="00F469E8" w:rsidP="000A13F3">
            <w:pPr>
              <w:pStyle w:val="ColorfulList-Accent11"/>
              <w:ind w:left="342"/>
              <w:rPr>
                <w:sz w:val="22"/>
                <w:szCs w:val="22"/>
              </w:rPr>
            </w:pPr>
          </w:p>
          <w:p w:rsidR="004A42F3" w:rsidRDefault="004A42F3" w:rsidP="001D6C48">
            <w:pPr>
              <w:pStyle w:val="ColorfulList-Accent11"/>
              <w:ind w:left="342"/>
              <w:contextualSpacing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Completed by: _______________________________________________________________________</w:t>
            </w:r>
          </w:p>
          <w:p w:rsidR="004A42F3" w:rsidRPr="00666697" w:rsidRDefault="004A42F3" w:rsidP="001D6C48">
            <w:pPr>
              <w:pStyle w:val="ColorfulList-Accent11"/>
              <w:ind w:left="342"/>
              <w:contextualSpacing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EB565E">
              <w:rPr>
                <w:i/>
                <w:sz w:val="22"/>
                <w:szCs w:val="22"/>
              </w:rPr>
              <w:t>Name and signature</w:t>
            </w:r>
            <w:r>
              <w:rPr>
                <w:sz w:val="22"/>
                <w:szCs w:val="22"/>
              </w:rPr>
              <w:t>)</w:t>
            </w:r>
          </w:p>
          <w:p w:rsidR="004A42F3" w:rsidRPr="00666697" w:rsidRDefault="00E67D3D" w:rsidP="001D6C48">
            <w:pPr>
              <w:ind w:left="34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Position</w:t>
            </w:r>
            <w:r w:rsidR="004A42F3" w:rsidRPr="00666697">
              <w:rPr>
                <w:rFonts w:ascii="Times New Roman" w:hAnsi="Times New Roman"/>
                <w:sz w:val="22"/>
                <w:szCs w:val="22"/>
              </w:rPr>
              <w:t xml:space="preserve">: ___________________________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Unit/Division</w:t>
            </w:r>
            <w:r w:rsidR="004A42F3" w:rsidRPr="00666697">
              <w:rPr>
                <w:rFonts w:ascii="Times New Roman" w:hAnsi="Times New Roman"/>
                <w:sz w:val="22"/>
                <w:szCs w:val="22"/>
              </w:rPr>
              <w:t>: _______________</w:t>
            </w:r>
            <w:r w:rsidR="004A42F3">
              <w:rPr>
                <w:rFonts w:ascii="Times New Roman" w:hAnsi="Times New Roman"/>
                <w:sz w:val="22"/>
                <w:szCs w:val="22"/>
              </w:rPr>
              <w:t>__</w:t>
            </w:r>
            <w:r w:rsidR="00BC3FDA">
              <w:rPr>
                <w:rFonts w:ascii="Times New Roman" w:hAnsi="Times New Roman"/>
                <w:sz w:val="22"/>
                <w:szCs w:val="22"/>
              </w:rPr>
              <w:t>_________________</w:t>
            </w:r>
          </w:p>
          <w:p w:rsidR="004A42F3" w:rsidRPr="00BC3FDA" w:rsidRDefault="004A42F3" w:rsidP="00BC3FDA">
            <w:pPr>
              <w:spacing w:before="60" w:after="60"/>
              <w:ind w:left="346"/>
              <w:rPr>
                <w:rFonts w:ascii="Times New Roman" w:hAnsi="Times New Roman"/>
                <w:sz w:val="22"/>
                <w:szCs w:val="22"/>
              </w:rPr>
            </w:pPr>
            <w:r w:rsidRPr="00666697">
              <w:rPr>
                <w:rFonts w:ascii="Times New Roman" w:hAnsi="Times New Roman"/>
                <w:sz w:val="22"/>
                <w:szCs w:val="22"/>
              </w:rPr>
              <w:t>Email Address: _______</w:t>
            </w:r>
            <w:r>
              <w:rPr>
                <w:rFonts w:ascii="Times New Roman" w:hAnsi="Times New Roman"/>
                <w:sz w:val="22"/>
                <w:szCs w:val="22"/>
              </w:rPr>
              <w:t>____________________ Contact No.</w:t>
            </w:r>
            <w:r w:rsidRPr="00666697">
              <w:rPr>
                <w:rFonts w:ascii="Times New Roman" w:hAnsi="Times New Roman"/>
                <w:sz w:val="22"/>
                <w:szCs w:val="22"/>
              </w:rPr>
              <w:t xml:space="preserve"> (cell/</w:t>
            </w:r>
            <w:r w:rsidR="00BC3FDA">
              <w:rPr>
                <w:rFonts w:ascii="Times New Roman" w:hAnsi="Times New Roman"/>
                <w:sz w:val="22"/>
                <w:szCs w:val="22"/>
              </w:rPr>
              <w:t>landline): __________________________</w:t>
            </w:r>
          </w:p>
        </w:tc>
        <w:bookmarkStart w:id="0" w:name="_GoBack"/>
        <w:bookmarkEnd w:id="0"/>
      </w:tr>
      <w:tr w:rsidR="00BC3FDA" w:rsidRPr="00666697" w:rsidTr="00BC3FDA">
        <w:trPr>
          <w:trHeight w:val="800"/>
        </w:trPr>
        <w:tc>
          <w:tcPr>
            <w:tcW w:w="10800" w:type="dxa"/>
            <w:shd w:val="clear" w:color="auto" w:fill="auto"/>
          </w:tcPr>
          <w:p w:rsidR="0076570F" w:rsidRDefault="0076570F" w:rsidP="0081208B">
            <w:pPr>
              <w:pStyle w:val="ColorfulList-Accent11"/>
              <w:spacing w:before="40"/>
              <w:ind w:left="0"/>
              <w:contextualSpacing w:val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Mode of payment will be in the form of: ___ Cash      ___Check     ____Others</w:t>
            </w:r>
          </w:p>
          <w:p w:rsidR="00BC3FDA" w:rsidRPr="00DE25E0" w:rsidRDefault="0076570F" w:rsidP="00DE25E0">
            <w:pPr>
              <w:pStyle w:val="ColorfulList-Accent11"/>
              <w:spacing w:before="120" w:after="40"/>
              <w:ind w:left="0"/>
              <w:contextualSpacing w:val="0"/>
              <w:rPr>
                <w:sz w:val="22"/>
                <w:szCs w:val="22"/>
              </w:rPr>
            </w:pPr>
            <w:r w:rsidRPr="00DE25E0">
              <w:rPr>
                <w:sz w:val="22"/>
                <w:szCs w:val="22"/>
              </w:rPr>
              <w:t>(</w:t>
            </w:r>
            <w:r w:rsidR="00DE25E0" w:rsidRPr="00DE25E0">
              <w:rPr>
                <w:sz w:val="22"/>
                <w:szCs w:val="22"/>
              </w:rPr>
              <w:t xml:space="preserve">for </w:t>
            </w:r>
            <w:r w:rsidRPr="00DE25E0">
              <w:rPr>
                <w:sz w:val="22"/>
                <w:szCs w:val="22"/>
              </w:rPr>
              <w:t>check payment, kindly issue to UP Center for Women’s Studies</w:t>
            </w:r>
            <w:r w:rsidR="00DE25E0" w:rsidRPr="00DE25E0">
              <w:rPr>
                <w:sz w:val="22"/>
                <w:szCs w:val="22"/>
              </w:rPr>
              <w:t xml:space="preserve"> Foundation</w:t>
            </w:r>
            <w:r w:rsidRPr="00DE25E0">
              <w:rPr>
                <w:sz w:val="22"/>
                <w:szCs w:val="22"/>
              </w:rPr>
              <w:t xml:space="preserve">, Inc., Acct. No. 108610013675 </w:t>
            </w:r>
            <w:r w:rsidR="00DE25E0" w:rsidRPr="00DE25E0">
              <w:rPr>
                <w:sz w:val="22"/>
                <w:szCs w:val="22"/>
              </w:rPr>
              <w:t xml:space="preserve">PNB </w:t>
            </w:r>
            <w:r w:rsidRPr="00DE25E0">
              <w:rPr>
                <w:sz w:val="22"/>
                <w:szCs w:val="22"/>
              </w:rPr>
              <w:t>UP</w:t>
            </w:r>
            <w:r w:rsidR="00DE25E0" w:rsidRPr="00DE25E0">
              <w:rPr>
                <w:sz w:val="22"/>
                <w:szCs w:val="22"/>
              </w:rPr>
              <w:t xml:space="preserve"> </w:t>
            </w:r>
            <w:proofErr w:type="spellStart"/>
            <w:r w:rsidR="00DE25E0" w:rsidRPr="00DE25E0">
              <w:rPr>
                <w:sz w:val="22"/>
                <w:szCs w:val="22"/>
              </w:rPr>
              <w:t>Diliman</w:t>
            </w:r>
            <w:proofErr w:type="spellEnd"/>
            <w:r w:rsidRPr="00DE25E0">
              <w:rPr>
                <w:sz w:val="22"/>
                <w:szCs w:val="22"/>
              </w:rPr>
              <w:t xml:space="preserve"> Campus Branch)</w:t>
            </w:r>
          </w:p>
        </w:tc>
      </w:tr>
      <w:tr w:rsidR="00BC3FDA" w:rsidRPr="00666697" w:rsidTr="001D6C48">
        <w:trPr>
          <w:trHeight w:val="350"/>
        </w:trPr>
        <w:tc>
          <w:tcPr>
            <w:tcW w:w="10800" w:type="dxa"/>
            <w:shd w:val="clear" w:color="auto" w:fill="auto"/>
          </w:tcPr>
          <w:p w:rsidR="0076570F" w:rsidRPr="0076570F" w:rsidRDefault="0076570F" w:rsidP="0076570F">
            <w:pPr>
              <w:pStyle w:val="ColorfulList-Accent11"/>
              <w:spacing w:before="40" w:after="40"/>
              <w:ind w:left="0"/>
              <w:contextualSpacing w:val="0"/>
              <w:jc w:val="center"/>
              <w:rPr>
                <w:i/>
                <w:sz w:val="22"/>
                <w:szCs w:val="22"/>
              </w:rPr>
            </w:pPr>
            <w:r w:rsidRPr="0076570F">
              <w:rPr>
                <w:i/>
                <w:sz w:val="22"/>
                <w:szCs w:val="22"/>
              </w:rPr>
              <w:t xml:space="preserve">Please email the completed form to </w:t>
            </w:r>
            <w:hyperlink r:id="rId9" w:history="1">
              <w:r w:rsidRPr="0076570F">
                <w:rPr>
                  <w:rStyle w:val="Hyperlink"/>
                  <w:i/>
                  <w:color w:val="auto"/>
                  <w:sz w:val="22"/>
                  <w:szCs w:val="22"/>
                  <w:lang w:val="en-GB"/>
                </w:rPr>
                <w:t>grcchal@yahoo.com</w:t>
              </w:r>
            </w:hyperlink>
            <w:r w:rsidRPr="0076570F">
              <w:rPr>
                <w:i/>
                <w:sz w:val="22"/>
                <w:szCs w:val="22"/>
                <w:lang w:val="en-GB"/>
              </w:rPr>
              <w:t xml:space="preserve"> / </w:t>
            </w:r>
            <w:hyperlink r:id="rId10" w:history="1">
              <w:r w:rsidRPr="0076570F">
                <w:rPr>
                  <w:rStyle w:val="Hyperlink"/>
                  <w:i/>
                  <w:color w:val="auto"/>
                  <w:sz w:val="22"/>
                  <w:szCs w:val="22"/>
                  <w:lang w:val="en-GB"/>
                </w:rPr>
                <w:t>f</w:t>
              </w:r>
            </w:hyperlink>
            <w:hyperlink r:id="rId11" w:history="1">
              <w:r w:rsidRPr="0076570F">
                <w:rPr>
                  <w:rStyle w:val="Hyperlink"/>
                  <w:i/>
                  <w:color w:val="auto"/>
                  <w:sz w:val="22"/>
                  <w:szCs w:val="22"/>
                </w:rPr>
                <w:t>mhermoso1@up.edu.ph</w:t>
              </w:r>
            </w:hyperlink>
            <w:r w:rsidRPr="0076570F">
              <w:rPr>
                <w:i/>
                <w:sz w:val="22"/>
                <w:szCs w:val="22"/>
              </w:rPr>
              <w:t xml:space="preserve"> / </w:t>
            </w:r>
            <w:hyperlink r:id="rId12" w:history="1">
              <w:r w:rsidRPr="0076570F">
                <w:rPr>
                  <w:rStyle w:val="Hyperlink"/>
                  <w:i/>
                  <w:color w:val="auto"/>
                  <w:sz w:val="22"/>
                  <w:szCs w:val="22"/>
                  <w:lang w:val="en-GB"/>
                </w:rPr>
                <w:t>lrlacsamana@</w:t>
              </w:r>
              <w:r w:rsidR="00FE4355">
                <w:rPr>
                  <w:rStyle w:val="Hyperlink"/>
                  <w:i/>
                  <w:color w:val="auto"/>
                  <w:sz w:val="22"/>
                  <w:szCs w:val="22"/>
                  <w:lang w:val="en-GB"/>
                </w:rPr>
                <w:t>up.edu.ph</w:t>
              </w:r>
            </w:hyperlink>
            <w:r w:rsidRPr="0076570F">
              <w:rPr>
                <w:i/>
                <w:sz w:val="22"/>
                <w:szCs w:val="22"/>
              </w:rPr>
              <w:t xml:space="preserve"> </w:t>
            </w:r>
          </w:p>
          <w:p w:rsidR="00BC3FDA" w:rsidRPr="0076570F" w:rsidRDefault="0076570F" w:rsidP="00A81308">
            <w:pPr>
              <w:pStyle w:val="ColorfulList-Accent11"/>
              <w:spacing w:before="40" w:after="40"/>
              <w:ind w:left="0"/>
              <w:contextualSpacing w:val="0"/>
              <w:jc w:val="center"/>
              <w:rPr>
                <w:sz w:val="22"/>
                <w:szCs w:val="22"/>
              </w:rPr>
            </w:pPr>
            <w:r w:rsidRPr="0076570F">
              <w:rPr>
                <w:i/>
                <w:sz w:val="22"/>
                <w:szCs w:val="22"/>
              </w:rPr>
              <w:t xml:space="preserve"> </w:t>
            </w:r>
            <w:proofErr w:type="gramStart"/>
            <w:r w:rsidRPr="0076570F">
              <w:rPr>
                <w:i/>
                <w:sz w:val="22"/>
                <w:szCs w:val="22"/>
              </w:rPr>
              <w:t>on</w:t>
            </w:r>
            <w:proofErr w:type="gramEnd"/>
            <w:r w:rsidRPr="0076570F">
              <w:rPr>
                <w:i/>
                <w:sz w:val="22"/>
                <w:szCs w:val="22"/>
              </w:rPr>
              <w:t xml:space="preserve"> or before </w:t>
            </w:r>
            <w:r w:rsidR="00A81308">
              <w:rPr>
                <w:i/>
                <w:sz w:val="22"/>
                <w:szCs w:val="22"/>
              </w:rPr>
              <w:t>June 3</w:t>
            </w:r>
            <w:r w:rsidRPr="0076570F">
              <w:rPr>
                <w:i/>
                <w:sz w:val="22"/>
                <w:szCs w:val="22"/>
              </w:rPr>
              <w:t>, 2019. Thank you!</w:t>
            </w:r>
          </w:p>
        </w:tc>
      </w:tr>
    </w:tbl>
    <w:p w:rsidR="00E54980" w:rsidRDefault="00E54980"/>
    <w:p w:rsidR="00E54980" w:rsidRDefault="00E54980"/>
    <w:p w:rsidR="00E54980" w:rsidRDefault="00E54980"/>
    <w:sectPr w:rsidR="00E54980" w:rsidSect="0035294F">
      <w:headerReference w:type="first" r:id="rId13"/>
      <w:footerReference w:type="first" r:id="rId14"/>
      <w:pgSz w:w="11907" w:h="16839" w:code="9"/>
      <w:pgMar w:top="1440" w:right="720" w:bottom="432" w:left="720" w:header="432" w:footer="288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964" w:rsidRDefault="00C80964" w:rsidP="0032704A">
      <w:r>
        <w:separator/>
      </w:r>
    </w:p>
  </w:endnote>
  <w:endnote w:type="continuationSeparator" w:id="0">
    <w:p w:rsidR="00C80964" w:rsidRDefault="00C80964" w:rsidP="00327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Dingbat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CCD" w:rsidRDefault="0035294F">
    <w:pPr>
      <w:pStyle w:val="Footer"/>
    </w:pPr>
    <w:r>
      <w:rPr>
        <w:noProof/>
        <w:lang w:val="en-PH" w:eastAsia="en-PH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-476885</wp:posOffset>
          </wp:positionV>
          <wp:extent cx="6943725" cy="81915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37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964" w:rsidRDefault="00C80964" w:rsidP="0032704A">
      <w:r>
        <w:separator/>
      </w:r>
    </w:p>
  </w:footnote>
  <w:footnote w:type="continuationSeparator" w:id="0">
    <w:p w:rsidR="00C80964" w:rsidRDefault="00C80964" w:rsidP="003270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04A" w:rsidRDefault="00DA51F0">
    <w:pPr>
      <w:pStyle w:val="Header"/>
    </w:pPr>
    <w:r w:rsidRPr="00DA51F0">
      <w:rPr>
        <w:noProof/>
      </w:rPr>
      <w:pict>
        <v:group id="Group 6" o:spid="_x0000_s4097" style="position:absolute;margin-left:15pt;margin-top:-19.3pt;width:492pt;height:84.1pt;z-index:251662336" coordorigin="525,405" coordsize="10875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4099" type="#_x0000_t75" style="position:absolute;left:2040;top:405;width:9360;height:1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4uvnEAAAA2gAAAA8AAABkcnMvZG93bnJldi54bWxEj0FrwkAUhO9C/8PyCr2Uuqm2omlWEaHg&#10;rTVRz4/s6yYk+zbNrhr/vVsoeBxm5hsmWw22FWfqfe1Ywes4AUFcOl2zUbAvPl/mIHxA1tg6JgVX&#10;8rBaPowyTLW78I7OeTAiQtinqKAKoUul9GVFFv3YdcTR+3G9xRBlb6Tu8RLhtpWTJJlJizXHhQo7&#10;2lRUNvnJKtgupt+Fb2Z6/Xt6fs+ne3M8fBmlnh6H9QeIQEO4h//bW63gDf6uxBs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64uvnEAAAA2gAAAA8AAAAAAAAAAAAAAAAA&#10;nwIAAGRycy9kb3ducmV2LnhtbFBLBQYAAAAABAAEAPcAAACQAwAAAAA=&#10;">
            <v:imagedata r:id="rId1" o:title="cwgslogo" croptop="4148f" cropbottom="9956f"/>
          </v:shape>
          <v:shape id="Picture 2" o:spid="_x0000_s4098" type="#_x0000_t75" alt="Image result for up logo" style="position:absolute;left:525;top:525;width:1620;height:1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SDvDAAAA2gAAAA8AAABkcnMvZG93bnJldi54bWxEj0FrwkAUhO+F/oflCb3VjVJFUldphZS2&#10;NxMVvD2yr0lo9m3Y3Sbx33cFweMw880w6+1oWtGT841lBbNpAoK4tLrhSsGhyJ5XIHxA1thaJgUX&#10;8rDdPD6sMdV24D31eahELGGfooI6hC6V0pc1GfRT2xFH78c6gyFKV0ntcIjlppXzJFlKgw3HhRo7&#10;2tVU/uZ/RsEif+kzd0z2H5fTuci+l4shf/9S6mkyvr2CCDSGe/hGf+rIwfVKvAF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NIO8MAAADaAAAADwAAAAAAAAAAAAAAAACf&#10;AgAAZHJzL2Rvd25yZXYueG1sUEsFBgAAAAAEAAQA9wAAAI8DAAAAAA==&#10;">
            <v:imagedata r:id="rId2" o:title="Image result for up logo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932C5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DF6645"/>
    <w:multiLevelType w:val="hybridMultilevel"/>
    <w:tmpl w:val="4B520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005E1"/>
    <w:multiLevelType w:val="hybridMultilevel"/>
    <w:tmpl w:val="EC0E92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57AAC"/>
    <w:multiLevelType w:val="hybridMultilevel"/>
    <w:tmpl w:val="D0107988"/>
    <w:lvl w:ilvl="0" w:tplc="298C4AF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E0C76"/>
    <w:multiLevelType w:val="hybridMultilevel"/>
    <w:tmpl w:val="DC5C5DC0"/>
    <w:lvl w:ilvl="0" w:tplc="949EDD68">
      <w:start w:val="1"/>
      <w:numFmt w:val="bullet"/>
      <w:lvlText w:val="o"/>
      <w:lvlJc w:val="left"/>
      <w:pPr>
        <w:ind w:left="360" w:hanging="360"/>
      </w:pPr>
      <w:rPr>
        <w:rFonts w:ascii="ZDingbats" w:hAnsi="ZDingbat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9D95832"/>
    <w:multiLevelType w:val="hybridMultilevel"/>
    <w:tmpl w:val="950A265E"/>
    <w:lvl w:ilvl="0" w:tplc="84229B18">
      <w:start w:val="1"/>
      <w:numFmt w:val="bullet"/>
      <w:lvlText w:val="5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910000"/>
    <w:multiLevelType w:val="hybridMultilevel"/>
    <w:tmpl w:val="A4C243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B4E6154"/>
    <w:multiLevelType w:val="hybridMultilevel"/>
    <w:tmpl w:val="260AC4DA"/>
    <w:lvl w:ilvl="0" w:tplc="298C4AF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B2A23"/>
    <w:rsid w:val="000138E3"/>
    <w:rsid w:val="000321F4"/>
    <w:rsid w:val="000372DC"/>
    <w:rsid w:val="000629EC"/>
    <w:rsid w:val="0009427F"/>
    <w:rsid w:val="000A13F3"/>
    <w:rsid w:val="000D5EB2"/>
    <w:rsid w:val="0015217F"/>
    <w:rsid w:val="00170C29"/>
    <w:rsid w:val="001A4CD0"/>
    <w:rsid w:val="001B0465"/>
    <w:rsid w:val="001C0697"/>
    <w:rsid w:val="001D0363"/>
    <w:rsid w:val="001D2B53"/>
    <w:rsid w:val="001D6C48"/>
    <w:rsid w:val="001E1F86"/>
    <w:rsid w:val="001F66D2"/>
    <w:rsid w:val="00223CBE"/>
    <w:rsid w:val="00262A6C"/>
    <w:rsid w:val="00280B4C"/>
    <w:rsid w:val="002A2846"/>
    <w:rsid w:val="002A3B26"/>
    <w:rsid w:val="002C0A65"/>
    <w:rsid w:val="002D08E7"/>
    <w:rsid w:val="0032704A"/>
    <w:rsid w:val="00336A54"/>
    <w:rsid w:val="0035294F"/>
    <w:rsid w:val="00354534"/>
    <w:rsid w:val="003546F8"/>
    <w:rsid w:val="003B1254"/>
    <w:rsid w:val="003D515F"/>
    <w:rsid w:val="003D7FEB"/>
    <w:rsid w:val="003E5CE1"/>
    <w:rsid w:val="003E7084"/>
    <w:rsid w:val="003F0B6E"/>
    <w:rsid w:val="0040112C"/>
    <w:rsid w:val="00432359"/>
    <w:rsid w:val="00466C49"/>
    <w:rsid w:val="004A42F3"/>
    <w:rsid w:val="004D36F7"/>
    <w:rsid w:val="00511165"/>
    <w:rsid w:val="00562C19"/>
    <w:rsid w:val="00576BB6"/>
    <w:rsid w:val="00583D24"/>
    <w:rsid w:val="00594120"/>
    <w:rsid w:val="00603DCF"/>
    <w:rsid w:val="00616EE3"/>
    <w:rsid w:val="00650D1B"/>
    <w:rsid w:val="00666697"/>
    <w:rsid w:val="006756E6"/>
    <w:rsid w:val="00685D10"/>
    <w:rsid w:val="00685E4C"/>
    <w:rsid w:val="00690E1F"/>
    <w:rsid w:val="00693BA5"/>
    <w:rsid w:val="006C5251"/>
    <w:rsid w:val="006F4CCD"/>
    <w:rsid w:val="0073405D"/>
    <w:rsid w:val="00750FA1"/>
    <w:rsid w:val="0076570F"/>
    <w:rsid w:val="0077416B"/>
    <w:rsid w:val="007936E4"/>
    <w:rsid w:val="007F0D56"/>
    <w:rsid w:val="0081208B"/>
    <w:rsid w:val="00841C12"/>
    <w:rsid w:val="0084322D"/>
    <w:rsid w:val="008476FE"/>
    <w:rsid w:val="008C6B32"/>
    <w:rsid w:val="009023EB"/>
    <w:rsid w:val="00923BC8"/>
    <w:rsid w:val="0093310F"/>
    <w:rsid w:val="00937F21"/>
    <w:rsid w:val="00941881"/>
    <w:rsid w:val="0095099D"/>
    <w:rsid w:val="009B66DA"/>
    <w:rsid w:val="009D1C79"/>
    <w:rsid w:val="00A163A7"/>
    <w:rsid w:val="00A64900"/>
    <w:rsid w:val="00A81308"/>
    <w:rsid w:val="00A81A56"/>
    <w:rsid w:val="00AC3204"/>
    <w:rsid w:val="00AF21BD"/>
    <w:rsid w:val="00AF4551"/>
    <w:rsid w:val="00B04B37"/>
    <w:rsid w:val="00B2492C"/>
    <w:rsid w:val="00B362C0"/>
    <w:rsid w:val="00B515E7"/>
    <w:rsid w:val="00B8085D"/>
    <w:rsid w:val="00B831A7"/>
    <w:rsid w:val="00B8467A"/>
    <w:rsid w:val="00BB37AF"/>
    <w:rsid w:val="00BC0BD4"/>
    <w:rsid w:val="00BC29B3"/>
    <w:rsid w:val="00BC3FDA"/>
    <w:rsid w:val="00BF2C0E"/>
    <w:rsid w:val="00BF3FE7"/>
    <w:rsid w:val="00C139B2"/>
    <w:rsid w:val="00C21096"/>
    <w:rsid w:val="00C634A3"/>
    <w:rsid w:val="00C679C9"/>
    <w:rsid w:val="00C80964"/>
    <w:rsid w:val="00C84814"/>
    <w:rsid w:val="00CA13C8"/>
    <w:rsid w:val="00CE0282"/>
    <w:rsid w:val="00CE35C7"/>
    <w:rsid w:val="00CF43FA"/>
    <w:rsid w:val="00D21DE4"/>
    <w:rsid w:val="00D53F82"/>
    <w:rsid w:val="00DA51F0"/>
    <w:rsid w:val="00DB0653"/>
    <w:rsid w:val="00DB2A23"/>
    <w:rsid w:val="00DB4230"/>
    <w:rsid w:val="00DB5280"/>
    <w:rsid w:val="00DD4C05"/>
    <w:rsid w:val="00DD7E8C"/>
    <w:rsid w:val="00DE25E0"/>
    <w:rsid w:val="00DF108A"/>
    <w:rsid w:val="00DF6074"/>
    <w:rsid w:val="00E108B1"/>
    <w:rsid w:val="00E14873"/>
    <w:rsid w:val="00E2041D"/>
    <w:rsid w:val="00E22A16"/>
    <w:rsid w:val="00E54980"/>
    <w:rsid w:val="00E67D3D"/>
    <w:rsid w:val="00EB2EB9"/>
    <w:rsid w:val="00EB5060"/>
    <w:rsid w:val="00EB565E"/>
    <w:rsid w:val="00EF2885"/>
    <w:rsid w:val="00EF31E8"/>
    <w:rsid w:val="00EF6C13"/>
    <w:rsid w:val="00F166A1"/>
    <w:rsid w:val="00F44B00"/>
    <w:rsid w:val="00F469E8"/>
    <w:rsid w:val="00F479A1"/>
    <w:rsid w:val="00FD6FD7"/>
    <w:rsid w:val="00FE4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DE4"/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qFormat/>
    <w:rsid w:val="00D21DE4"/>
    <w:pPr>
      <w:keepNext/>
      <w:jc w:val="center"/>
      <w:outlineLvl w:val="0"/>
    </w:pPr>
    <w:rPr>
      <w:b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C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0C2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650D1B"/>
  </w:style>
  <w:style w:type="character" w:customStyle="1" w:styleId="apple-converted-space">
    <w:name w:val="apple-converted-space"/>
    <w:basedOn w:val="DefaultParagraphFont"/>
    <w:rsid w:val="00650D1B"/>
  </w:style>
  <w:style w:type="paragraph" w:customStyle="1" w:styleId="ColorfulList-Accent11">
    <w:name w:val="Colorful List - Accent 11"/>
    <w:basedOn w:val="Normal"/>
    <w:uiPriority w:val="34"/>
    <w:qFormat/>
    <w:rsid w:val="002A3B26"/>
    <w:pPr>
      <w:widowControl w:val="0"/>
      <w:suppressAutoHyphens/>
      <w:ind w:left="720"/>
      <w:contextualSpacing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479A1"/>
    <w:rPr>
      <w:color w:val="0000FF"/>
      <w:u w:val="single"/>
    </w:rPr>
  </w:style>
  <w:style w:type="table" w:styleId="TableGrid">
    <w:name w:val="Table Grid"/>
    <w:basedOn w:val="TableNormal"/>
    <w:uiPriority w:val="59"/>
    <w:rsid w:val="00C848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B565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B565E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3D515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2704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2704A"/>
    <w:rPr>
      <w:rFonts w:ascii="Arial" w:hAnsi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DE4"/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qFormat/>
    <w:rsid w:val="00D21DE4"/>
    <w:pPr>
      <w:keepNext/>
      <w:jc w:val="center"/>
      <w:outlineLvl w:val="0"/>
    </w:pPr>
    <w:rPr>
      <w:b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C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0C2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650D1B"/>
  </w:style>
  <w:style w:type="character" w:customStyle="1" w:styleId="apple-converted-space">
    <w:name w:val="apple-converted-space"/>
    <w:basedOn w:val="DefaultParagraphFont"/>
    <w:rsid w:val="00650D1B"/>
  </w:style>
  <w:style w:type="paragraph" w:customStyle="1" w:styleId="ColorfulList-Accent11">
    <w:name w:val="Colorful List - Accent 11"/>
    <w:basedOn w:val="Normal"/>
    <w:uiPriority w:val="34"/>
    <w:qFormat/>
    <w:rsid w:val="002A3B26"/>
    <w:pPr>
      <w:widowControl w:val="0"/>
      <w:suppressAutoHyphens/>
      <w:ind w:left="720"/>
      <w:contextualSpacing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479A1"/>
    <w:rPr>
      <w:color w:val="0000FF"/>
      <w:u w:val="single"/>
    </w:rPr>
  </w:style>
  <w:style w:type="table" w:styleId="TableGrid">
    <w:name w:val="Table Grid"/>
    <w:basedOn w:val="TableNormal"/>
    <w:uiPriority w:val="59"/>
    <w:rsid w:val="00C848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B565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B565E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3D515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2704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2704A"/>
    <w:rPr>
      <w:rFonts w:ascii="Arial" w:hAnsi="Arial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lrlacsamana@gmail.com" TargetMode="Externa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mhermoso1@up.edu.p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mhermoso1@up.edu.ph" TargetMode="External"/><Relationship Id="rId4" Type="http://schemas.openxmlformats.org/officeDocument/2006/relationships/styles" Target="styles.xml"/><Relationship Id="rId9" Type="http://schemas.openxmlformats.org/officeDocument/2006/relationships/hyperlink" Target="mailto:grcchal@yahoo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WW%20VOTE%20PROJECT\AppData\Roaming\Microsoft\Templates\EdWorld_Cal_Mar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F82B6-4CA0-4DFE-A041-0BB468EA1D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9A8BA6-7C97-43C8-A8AE-FD8AFC79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EdWorld_Cal_March</Template>
  <TotalTime>121</TotalTime>
  <Pages>1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3694</CharactersWithSpaces>
  <SharedDoc>false</SharedDoc>
  <HLinks>
    <vt:vector size="6" baseType="variant">
      <vt:variant>
        <vt:i4>1179701</vt:i4>
      </vt:variant>
      <vt:variant>
        <vt:i4>0</vt:i4>
      </vt:variant>
      <vt:variant>
        <vt:i4>0</vt:i4>
      </vt:variant>
      <vt:variant>
        <vt:i4>5</vt:i4>
      </vt:variant>
      <vt:variant>
        <vt:lpwstr>mailto:grcchal@yahoo.com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WOWW VOTE</dc:creator>
  <cp:lastModifiedBy>ASPIRE E14</cp:lastModifiedBy>
  <cp:revision>14</cp:revision>
  <cp:lastPrinted>2011-03-07T02:01:00Z</cp:lastPrinted>
  <dcterms:created xsi:type="dcterms:W3CDTF">2018-09-28T11:59:00Z</dcterms:created>
  <dcterms:modified xsi:type="dcterms:W3CDTF">2019-05-02T08:32:00Z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TC018755969991</vt:lpwstr>
  </property>
</Properties>
</file>